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096" w:rsidRPr="00457700" w:rsidRDefault="00822096" w:rsidP="00213A14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BA6247">
        <w:rPr>
          <w:rFonts w:ascii="Times New Roman" w:hAnsi="Times New Roman" w:cs="Times New Roman"/>
          <w:sz w:val="26"/>
          <w:szCs w:val="26"/>
        </w:rPr>
        <w:t>Katowice, dnia</w:t>
      </w:r>
      <w:r w:rsidRPr="00457700">
        <w:rPr>
          <w:rFonts w:ascii="Times New Roman" w:hAnsi="Times New Roman" w:cs="Times New Roman"/>
          <w:sz w:val="24"/>
          <w:szCs w:val="24"/>
        </w:rPr>
        <w:t>……………………….</w:t>
      </w:r>
    </w:p>
    <w:p w:rsidR="00822096" w:rsidRDefault="00822096" w:rsidP="00213A1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22096" w:rsidRPr="00C80690" w:rsidRDefault="00822096" w:rsidP="00213A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69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822096" w:rsidRPr="00213A14" w:rsidRDefault="00822096" w:rsidP="00C80690">
      <w:pPr>
        <w:pStyle w:val="NoSpacing"/>
        <w:rPr>
          <w:rFonts w:ascii="Times New Roman" w:hAnsi="Times New Roman" w:cs="Times New Roman"/>
          <w:sz w:val="16"/>
          <w:szCs w:val="16"/>
        </w:rPr>
      </w:pPr>
      <w:r w:rsidRPr="00213A14">
        <w:rPr>
          <w:rFonts w:ascii="Times New Roman" w:hAnsi="Times New Roman" w:cs="Times New Roman"/>
          <w:sz w:val="16"/>
          <w:szCs w:val="16"/>
        </w:rPr>
        <w:t>(imię i nazwisko rodzica / opiekuna prawnego ucznia)</w:t>
      </w:r>
    </w:p>
    <w:p w:rsidR="00822096" w:rsidRPr="00213A14" w:rsidRDefault="00822096" w:rsidP="00213A14">
      <w:pPr>
        <w:pStyle w:val="NoSpacing"/>
        <w:spacing w:line="360" w:lineRule="auto"/>
        <w:rPr>
          <w:rFonts w:ascii="Times New Roman" w:hAnsi="Times New Roman" w:cs="Times New Roman"/>
          <w:i/>
          <w:iCs/>
          <w:sz w:val="10"/>
          <w:szCs w:val="10"/>
        </w:rPr>
      </w:pPr>
    </w:p>
    <w:p w:rsidR="00822096" w:rsidRPr="00C80690" w:rsidRDefault="00822096" w:rsidP="00213A14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8069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822096" w:rsidRPr="00C80690" w:rsidRDefault="00822096" w:rsidP="000C59D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69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822096" w:rsidRDefault="00822096" w:rsidP="00C80690">
      <w:pPr>
        <w:pStyle w:val="NoSpacing"/>
        <w:ind w:left="708" w:firstLine="708"/>
        <w:rPr>
          <w:rFonts w:ascii="Times New Roman" w:hAnsi="Times New Roman" w:cs="Times New Roman"/>
          <w:sz w:val="16"/>
          <w:szCs w:val="16"/>
        </w:rPr>
      </w:pPr>
      <w:r w:rsidRPr="00213A14">
        <w:rPr>
          <w:rFonts w:ascii="Times New Roman" w:hAnsi="Times New Roman" w:cs="Times New Roman"/>
          <w:sz w:val="16"/>
          <w:szCs w:val="16"/>
        </w:rPr>
        <w:t>Adres zamieszkania</w:t>
      </w:r>
    </w:p>
    <w:p w:rsidR="00822096" w:rsidRPr="002A61E4" w:rsidRDefault="00822096" w:rsidP="000C59D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822096" w:rsidRPr="00C80690" w:rsidRDefault="00822096" w:rsidP="00213A1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80690">
        <w:rPr>
          <w:rFonts w:ascii="Times New Roman" w:hAnsi="Times New Roman" w:cs="Times New Roman"/>
          <w:sz w:val="24"/>
          <w:szCs w:val="24"/>
        </w:rPr>
        <w:t>…………………………………………..</w:t>
      </w:r>
    </w:p>
    <w:p w:rsidR="00822096" w:rsidRPr="000C59D0" w:rsidRDefault="00822096" w:rsidP="00C80690">
      <w:pPr>
        <w:pStyle w:val="NoSpacing"/>
        <w:ind w:left="1416" w:firstLine="384"/>
        <w:rPr>
          <w:rFonts w:ascii="Times New Roman" w:hAnsi="Times New Roman" w:cs="Times New Roman"/>
          <w:sz w:val="16"/>
          <w:szCs w:val="16"/>
        </w:rPr>
      </w:pPr>
      <w:r w:rsidRPr="000C59D0">
        <w:rPr>
          <w:rFonts w:ascii="Times New Roman" w:hAnsi="Times New Roman" w:cs="Times New Roman"/>
          <w:sz w:val="16"/>
          <w:szCs w:val="16"/>
        </w:rPr>
        <w:t>Klasa</w:t>
      </w:r>
    </w:p>
    <w:p w:rsidR="00822096" w:rsidRDefault="00822096" w:rsidP="00213A14">
      <w:pPr>
        <w:pStyle w:val="NoSpacing"/>
        <w:ind w:left="5664"/>
        <w:jc w:val="right"/>
        <w:rPr>
          <w:rFonts w:ascii="Times New Roman" w:hAnsi="Times New Roman" w:cs="Times New Roman"/>
          <w:sz w:val="28"/>
          <w:szCs w:val="28"/>
        </w:rPr>
      </w:pPr>
    </w:p>
    <w:p w:rsidR="00822096" w:rsidRPr="00BA6247" w:rsidRDefault="00822096" w:rsidP="00457700">
      <w:pPr>
        <w:pStyle w:val="NoSpacing"/>
        <w:spacing w:line="288" w:lineRule="auto"/>
        <w:ind w:left="4536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Szanowny Pan</w:t>
      </w:r>
    </w:p>
    <w:p w:rsidR="00822096" w:rsidRPr="00BA6247" w:rsidRDefault="00822096" w:rsidP="00457700">
      <w:pPr>
        <w:pStyle w:val="NoSpacing"/>
        <w:spacing w:line="288" w:lineRule="auto"/>
        <w:ind w:left="3828" w:firstLine="708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dr Jacek Pruciak</w:t>
      </w:r>
    </w:p>
    <w:p w:rsidR="00822096" w:rsidRPr="00BA6247" w:rsidRDefault="00822096" w:rsidP="00457700">
      <w:pPr>
        <w:pStyle w:val="NoSpacing"/>
        <w:spacing w:line="288" w:lineRule="auto"/>
        <w:ind w:left="4536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Dyrektor II Liceum Ogólnokształcącego</w:t>
      </w:r>
    </w:p>
    <w:p w:rsidR="00822096" w:rsidRPr="00BA6247" w:rsidRDefault="00822096" w:rsidP="00457700">
      <w:pPr>
        <w:pStyle w:val="NoSpacing"/>
        <w:spacing w:line="288" w:lineRule="auto"/>
        <w:ind w:left="4536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z Oddziałami Dwujęzycznymi</w:t>
      </w:r>
    </w:p>
    <w:p w:rsidR="00822096" w:rsidRPr="00BA6247" w:rsidRDefault="00822096" w:rsidP="00457700">
      <w:pPr>
        <w:pStyle w:val="NoSpacing"/>
        <w:spacing w:line="288" w:lineRule="auto"/>
        <w:ind w:left="4536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im. Marii Konopnickiej</w:t>
      </w:r>
    </w:p>
    <w:p w:rsidR="00822096" w:rsidRPr="00BA6247" w:rsidRDefault="00822096" w:rsidP="00457700">
      <w:pPr>
        <w:pStyle w:val="NoSpacing"/>
        <w:spacing w:line="288" w:lineRule="auto"/>
        <w:ind w:left="4536"/>
        <w:rPr>
          <w:rFonts w:ascii="Times New Roman" w:hAnsi="Times New Roman" w:cs="Times New Roman"/>
          <w:b/>
          <w:bCs/>
          <w:sz w:val="26"/>
          <w:szCs w:val="26"/>
        </w:rPr>
      </w:pPr>
      <w:r w:rsidRPr="00BA6247">
        <w:rPr>
          <w:rFonts w:ascii="Times New Roman" w:hAnsi="Times New Roman" w:cs="Times New Roman"/>
          <w:b/>
          <w:bCs/>
          <w:sz w:val="26"/>
          <w:szCs w:val="26"/>
        </w:rPr>
        <w:t>w Katowicach</w:t>
      </w:r>
    </w:p>
    <w:p w:rsidR="00822096" w:rsidRDefault="00822096" w:rsidP="00213A14">
      <w:pPr>
        <w:pStyle w:val="NoSpacing"/>
        <w:ind w:left="4248"/>
        <w:rPr>
          <w:rFonts w:ascii="Times New Roman" w:hAnsi="Times New Roman" w:cs="Times New Roman"/>
          <w:b/>
          <w:bCs/>
          <w:sz w:val="28"/>
          <w:szCs w:val="28"/>
        </w:rPr>
      </w:pPr>
    </w:p>
    <w:p w:rsidR="00822096" w:rsidRDefault="00822096" w:rsidP="00213A14">
      <w:pPr>
        <w:pStyle w:val="NoSpacing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2096" w:rsidRDefault="00822096" w:rsidP="00213A14">
      <w:pPr>
        <w:pStyle w:val="NoSpacing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22096" w:rsidRPr="00457700" w:rsidRDefault="00822096" w:rsidP="00C8069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6247">
        <w:rPr>
          <w:rFonts w:ascii="Times New Roman" w:hAnsi="Times New Roman" w:cs="Times New Roman"/>
          <w:sz w:val="26"/>
          <w:szCs w:val="26"/>
        </w:rPr>
        <w:t>Proszę o wydanie decyzji o zwolnienie mojej córki / mojego syna</w:t>
      </w:r>
      <w:r w:rsidRPr="00BA6247">
        <w:rPr>
          <w:rFonts w:ascii="Times New Roman" w:hAnsi="Times New Roman" w:cs="Times New Roman"/>
          <w:sz w:val="26"/>
          <w:szCs w:val="26"/>
          <w:vertAlign w:val="superscript"/>
        </w:rPr>
        <w:t>*</w:t>
      </w:r>
      <w:r w:rsidRPr="00BA6247">
        <w:rPr>
          <w:rFonts w:ascii="Times New Roman" w:hAnsi="Times New Roman" w:cs="Times New Roman"/>
          <w:sz w:val="26"/>
          <w:szCs w:val="26"/>
        </w:rPr>
        <w:t xml:space="preserve"> </w:t>
      </w:r>
      <w:r w:rsidRPr="00457700">
        <w:rPr>
          <w:rFonts w:ascii="Times New Roman" w:hAnsi="Times New Roman" w:cs="Times New Roman"/>
          <w:sz w:val="24"/>
          <w:szCs w:val="24"/>
        </w:rPr>
        <w:t>…………….</w:t>
      </w:r>
    </w:p>
    <w:p w:rsidR="00822096" w:rsidRPr="00457700" w:rsidRDefault="00822096" w:rsidP="009123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700">
        <w:rPr>
          <w:rFonts w:ascii="Times New Roman" w:hAnsi="Times New Roman" w:cs="Times New Roman"/>
          <w:sz w:val="24"/>
          <w:szCs w:val="24"/>
        </w:rPr>
        <w:t>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</w:t>
      </w:r>
      <w:r w:rsidRPr="00457700">
        <w:rPr>
          <w:rFonts w:ascii="Times New Roman" w:hAnsi="Times New Roman" w:cs="Times New Roman"/>
          <w:sz w:val="24"/>
          <w:szCs w:val="24"/>
        </w:rPr>
        <w:t xml:space="preserve"> </w:t>
      </w:r>
      <w:r w:rsidRPr="00BA6247">
        <w:rPr>
          <w:rFonts w:ascii="Times New Roman" w:hAnsi="Times New Roman" w:cs="Times New Roman"/>
          <w:sz w:val="26"/>
          <w:szCs w:val="26"/>
        </w:rPr>
        <w:t>z zajęć wychowania fizycznego</w:t>
      </w:r>
    </w:p>
    <w:p w:rsidR="00822096" w:rsidRDefault="00822096" w:rsidP="00BA6247">
      <w:pPr>
        <w:spacing w:after="120" w:line="240" w:lineRule="auto"/>
        <w:ind w:left="709" w:firstLine="709"/>
        <w:jc w:val="both"/>
        <w:rPr>
          <w:rFonts w:ascii="Times New Roman" w:hAnsi="Times New Roman" w:cs="Times New Roman"/>
          <w:sz w:val="16"/>
          <w:szCs w:val="16"/>
        </w:rPr>
      </w:pPr>
      <w:r w:rsidRPr="00213A14">
        <w:rPr>
          <w:rFonts w:ascii="Times New Roman" w:hAnsi="Times New Roman" w:cs="Times New Roman"/>
          <w:sz w:val="16"/>
          <w:szCs w:val="16"/>
        </w:rPr>
        <w:t>(imię i nazwisko ucznia / uczennicy)</w:t>
      </w:r>
    </w:p>
    <w:p w:rsidR="00822096" w:rsidRPr="00457700" w:rsidRDefault="00822096" w:rsidP="009123E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247">
        <w:rPr>
          <w:rFonts w:ascii="Times New Roman" w:hAnsi="Times New Roman" w:cs="Times New Roman"/>
          <w:sz w:val="26"/>
          <w:szCs w:val="26"/>
        </w:rPr>
        <w:t>w pierwszym / drugim semestrze</w:t>
      </w:r>
      <w:r w:rsidRPr="00BA6247">
        <w:rPr>
          <w:rFonts w:ascii="Times New Roman" w:hAnsi="Times New Roman" w:cs="Times New Roman"/>
          <w:sz w:val="26"/>
          <w:szCs w:val="26"/>
          <w:vertAlign w:val="superscript"/>
        </w:rPr>
        <w:t>*</w:t>
      </w:r>
      <w:r w:rsidRPr="00BA6247">
        <w:rPr>
          <w:rFonts w:ascii="Times New Roman" w:hAnsi="Times New Roman" w:cs="Times New Roman"/>
          <w:sz w:val="26"/>
          <w:szCs w:val="26"/>
        </w:rPr>
        <w:t xml:space="preserve"> roku szkolnego </w:t>
      </w:r>
      <w:r w:rsidRPr="00457700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457700">
        <w:rPr>
          <w:rFonts w:ascii="Times New Roman" w:hAnsi="Times New Roman" w:cs="Times New Roman"/>
          <w:sz w:val="24"/>
          <w:szCs w:val="24"/>
        </w:rPr>
        <w:t xml:space="preserve">……… / …………… </w:t>
      </w:r>
      <w:r w:rsidRPr="00BA6247">
        <w:rPr>
          <w:rFonts w:ascii="Times New Roman" w:hAnsi="Times New Roman" w:cs="Times New Roman"/>
          <w:sz w:val="26"/>
          <w:szCs w:val="26"/>
        </w:rPr>
        <w:t>(lub podać datę) od</w:t>
      </w:r>
      <w:r w:rsidRPr="00457700">
        <w:rPr>
          <w:rFonts w:ascii="Times New Roman" w:hAnsi="Times New Roman" w:cs="Times New Roman"/>
          <w:sz w:val="24"/>
          <w:szCs w:val="24"/>
        </w:rPr>
        <w:t xml:space="preserve"> ……………………… </w:t>
      </w:r>
      <w:r w:rsidRPr="00BA6247">
        <w:rPr>
          <w:rFonts w:ascii="Times New Roman" w:hAnsi="Times New Roman" w:cs="Times New Roman"/>
          <w:sz w:val="26"/>
          <w:szCs w:val="26"/>
        </w:rPr>
        <w:t>do</w:t>
      </w:r>
      <w:r w:rsidRPr="00457700">
        <w:rPr>
          <w:rFonts w:ascii="Times New Roman" w:hAnsi="Times New Roman" w:cs="Times New Roman"/>
          <w:sz w:val="24"/>
          <w:szCs w:val="24"/>
        </w:rPr>
        <w:t xml:space="preserve"> ………………… </w:t>
      </w:r>
      <w:r w:rsidRPr="00BA6247">
        <w:rPr>
          <w:rFonts w:ascii="Times New Roman" w:hAnsi="Times New Roman" w:cs="Times New Roman"/>
          <w:sz w:val="26"/>
          <w:szCs w:val="26"/>
        </w:rPr>
        <w:t xml:space="preserve">– zgodnie z załączonym zaświadczeniem lekarskim o całkowitym braku możliwości uczestnictwa w tych zajęciach z dnia </w:t>
      </w:r>
      <w:r w:rsidRPr="00457700">
        <w:rPr>
          <w:rFonts w:ascii="Times New Roman" w:hAnsi="Times New Roman" w:cs="Times New Roman"/>
          <w:sz w:val="24"/>
          <w:szCs w:val="24"/>
        </w:rPr>
        <w:t>…………………………… .</w:t>
      </w:r>
    </w:p>
    <w:p w:rsidR="00822096" w:rsidRPr="00BA6247" w:rsidRDefault="00822096" w:rsidP="00BA624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A6247">
        <w:rPr>
          <w:rFonts w:ascii="Times New Roman" w:hAnsi="Times New Roman" w:cs="Times New Roman"/>
          <w:sz w:val="26"/>
          <w:szCs w:val="26"/>
        </w:rPr>
        <w:t>Jednocześnie proszę o zwolnienie mojej córki / mojego syna</w:t>
      </w:r>
      <w:r w:rsidRPr="00BA6247">
        <w:rPr>
          <w:rFonts w:ascii="Times New Roman" w:hAnsi="Times New Roman" w:cs="Times New Roman"/>
          <w:sz w:val="26"/>
          <w:szCs w:val="26"/>
          <w:vertAlign w:val="superscript"/>
        </w:rPr>
        <w:t>*</w:t>
      </w:r>
      <w:r w:rsidRPr="00BA6247">
        <w:rPr>
          <w:rFonts w:ascii="Times New Roman" w:hAnsi="Times New Roman" w:cs="Times New Roman"/>
          <w:sz w:val="26"/>
          <w:szCs w:val="26"/>
        </w:rPr>
        <w:t xml:space="preserve"> z pierwszych lub ostatnich lekcji wychowania fizycznego wg obowiązującego planu.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BA6247">
        <w:rPr>
          <w:rFonts w:ascii="Times New Roman" w:hAnsi="Times New Roman" w:cs="Times New Roman"/>
          <w:sz w:val="26"/>
          <w:szCs w:val="26"/>
        </w:rPr>
        <w:t>W tym czasie biorę pełną odpowiedzialność za córkę / syna</w:t>
      </w:r>
      <w:r w:rsidRPr="00BA6247">
        <w:rPr>
          <w:rFonts w:ascii="Times New Roman" w:hAnsi="Times New Roman" w:cs="Times New Roman"/>
          <w:sz w:val="26"/>
          <w:szCs w:val="26"/>
          <w:vertAlign w:val="superscript"/>
        </w:rPr>
        <w:t>*</w:t>
      </w:r>
      <w:r w:rsidRPr="00BA6247">
        <w:rPr>
          <w:rFonts w:ascii="Times New Roman" w:hAnsi="Times New Roman" w:cs="Times New Roman"/>
          <w:sz w:val="26"/>
          <w:szCs w:val="26"/>
        </w:rPr>
        <w:t>.</w:t>
      </w:r>
    </w:p>
    <w:p w:rsidR="00822096" w:rsidRDefault="00822096" w:rsidP="00213A1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22096" w:rsidRDefault="00822096" w:rsidP="002A61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……………………………………..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……………………………………..</w:t>
      </w:r>
    </w:p>
    <w:p w:rsidR="00822096" w:rsidRPr="002A61E4" w:rsidRDefault="00822096" w:rsidP="00C806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</w:t>
      </w:r>
      <w:r w:rsidRPr="002A61E4">
        <w:rPr>
          <w:rFonts w:ascii="Times New Roman" w:hAnsi="Times New Roman" w:cs="Times New Roman"/>
          <w:sz w:val="16"/>
          <w:szCs w:val="16"/>
        </w:rPr>
        <w:t>odpis wychowawc</w:t>
      </w:r>
      <w:r>
        <w:rPr>
          <w:rFonts w:ascii="Times New Roman" w:hAnsi="Times New Roman" w:cs="Times New Roman"/>
          <w:sz w:val="16"/>
          <w:szCs w:val="16"/>
        </w:rPr>
        <w:t xml:space="preserve">y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p</w:t>
      </w:r>
      <w:r w:rsidRPr="002A61E4">
        <w:rPr>
          <w:rFonts w:ascii="Times New Roman" w:hAnsi="Times New Roman" w:cs="Times New Roman"/>
          <w:sz w:val="16"/>
          <w:szCs w:val="16"/>
        </w:rPr>
        <w:t xml:space="preserve">odpis </w:t>
      </w:r>
      <w:r>
        <w:rPr>
          <w:rFonts w:ascii="Times New Roman" w:hAnsi="Times New Roman" w:cs="Times New Roman"/>
          <w:sz w:val="16"/>
          <w:szCs w:val="16"/>
        </w:rPr>
        <w:t xml:space="preserve">rodzica / opiekuna prawnego </w:t>
      </w:r>
    </w:p>
    <w:p w:rsidR="00822096" w:rsidRDefault="00822096" w:rsidP="00213A14">
      <w:pPr>
        <w:spacing w:after="0"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22096" w:rsidRDefault="00822096" w:rsidP="002A61E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……………………………………..</w:t>
      </w:r>
    </w:p>
    <w:p w:rsidR="00822096" w:rsidRDefault="00822096" w:rsidP="00C806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</w:t>
      </w:r>
      <w:r w:rsidRPr="002A61E4">
        <w:rPr>
          <w:rFonts w:ascii="Times New Roman" w:hAnsi="Times New Roman" w:cs="Times New Roman"/>
          <w:sz w:val="16"/>
          <w:szCs w:val="16"/>
        </w:rPr>
        <w:t xml:space="preserve">odpis </w:t>
      </w:r>
      <w:r>
        <w:rPr>
          <w:rFonts w:ascii="Times New Roman" w:hAnsi="Times New Roman" w:cs="Times New Roman"/>
          <w:sz w:val="16"/>
          <w:szCs w:val="16"/>
        </w:rPr>
        <w:t>nauczyciela wychowania fizycznego</w:t>
      </w:r>
    </w:p>
    <w:p w:rsidR="00822096" w:rsidRDefault="00822096" w:rsidP="002A61E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22096" w:rsidRDefault="00822096" w:rsidP="002A61E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22096" w:rsidRDefault="00822096" w:rsidP="002A61E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22096" w:rsidRDefault="00822096" w:rsidP="000C59D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…………………</w:t>
      </w:r>
      <w:bookmarkStart w:id="0" w:name="_GoBack"/>
      <w:bookmarkEnd w:id="0"/>
      <w:r>
        <w:rPr>
          <w:rFonts w:ascii="Times New Roman" w:hAnsi="Times New Roman" w:cs="Times New Roman"/>
          <w:sz w:val="26"/>
          <w:szCs w:val="26"/>
        </w:rPr>
        <w:t>…………………..</w:t>
      </w:r>
    </w:p>
    <w:p w:rsidR="00822096" w:rsidRPr="002A61E4" w:rsidRDefault="00822096" w:rsidP="00C8069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</w:t>
      </w:r>
      <w:r w:rsidRPr="002A61E4">
        <w:rPr>
          <w:rFonts w:ascii="Times New Roman" w:hAnsi="Times New Roman" w:cs="Times New Roman"/>
          <w:sz w:val="16"/>
          <w:szCs w:val="16"/>
        </w:rPr>
        <w:t xml:space="preserve">odpis </w:t>
      </w:r>
      <w:r>
        <w:rPr>
          <w:rFonts w:ascii="Times New Roman" w:hAnsi="Times New Roman" w:cs="Times New Roman"/>
          <w:sz w:val="16"/>
          <w:szCs w:val="16"/>
        </w:rPr>
        <w:t>wicedyrektor</w:t>
      </w:r>
    </w:p>
    <w:p w:rsidR="00822096" w:rsidRDefault="00822096" w:rsidP="00BA6247">
      <w:pPr>
        <w:spacing w:after="36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A6247">
        <w:rPr>
          <w:rFonts w:ascii="Times New Roman" w:hAnsi="Times New Roman" w:cs="Times New Roman"/>
          <w:sz w:val="26"/>
          <w:szCs w:val="26"/>
        </w:rPr>
        <w:t>Wyrażam zgodę / nie wyrażam zgody</w:t>
      </w:r>
      <w:r w:rsidRPr="00BA6247">
        <w:rPr>
          <w:rFonts w:ascii="Times New Roman" w:hAnsi="Times New Roman" w:cs="Times New Roman"/>
          <w:sz w:val="28"/>
          <w:szCs w:val="28"/>
          <w:vertAlign w:val="superscript"/>
        </w:rPr>
        <w:t>*</w:t>
      </w:r>
    </w:p>
    <w:p w:rsidR="00822096" w:rsidRDefault="00822096" w:rsidP="002A61E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……………………………………….</w:t>
      </w:r>
    </w:p>
    <w:p w:rsidR="00822096" w:rsidRDefault="00822096" w:rsidP="00C8069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podpis dyrektora</w:t>
      </w:r>
    </w:p>
    <w:p w:rsidR="00822096" w:rsidRDefault="00822096" w:rsidP="0055729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22096" w:rsidRPr="009123ED" w:rsidRDefault="00822096" w:rsidP="009123ED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*niepotrzebne skreślić</w:t>
      </w:r>
    </w:p>
    <w:sectPr w:rsidR="00822096" w:rsidRPr="009123ED" w:rsidSect="00BA6247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A5A8D"/>
    <w:multiLevelType w:val="hybridMultilevel"/>
    <w:tmpl w:val="F080F108"/>
    <w:lvl w:ilvl="0" w:tplc="D3E2FF9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6FAF6727"/>
    <w:multiLevelType w:val="hybridMultilevel"/>
    <w:tmpl w:val="18B406C4"/>
    <w:lvl w:ilvl="0" w:tplc="D444D83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3A14"/>
    <w:rsid w:val="00034E64"/>
    <w:rsid w:val="000C59D0"/>
    <w:rsid w:val="00143EDE"/>
    <w:rsid w:val="0016369A"/>
    <w:rsid w:val="001949E9"/>
    <w:rsid w:val="00213A14"/>
    <w:rsid w:val="002A61E4"/>
    <w:rsid w:val="002C1D66"/>
    <w:rsid w:val="002E7483"/>
    <w:rsid w:val="002F60C4"/>
    <w:rsid w:val="00306D25"/>
    <w:rsid w:val="00457700"/>
    <w:rsid w:val="00557294"/>
    <w:rsid w:val="005A16FE"/>
    <w:rsid w:val="0064777E"/>
    <w:rsid w:val="00811553"/>
    <w:rsid w:val="00822096"/>
    <w:rsid w:val="008504BB"/>
    <w:rsid w:val="00882FDF"/>
    <w:rsid w:val="00904BD5"/>
    <w:rsid w:val="009123ED"/>
    <w:rsid w:val="00964855"/>
    <w:rsid w:val="0098020D"/>
    <w:rsid w:val="009B052D"/>
    <w:rsid w:val="009B6D75"/>
    <w:rsid w:val="00A070C2"/>
    <w:rsid w:val="00AE1C8C"/>
    <w:rsid w:val="00B1113D"/>
    <w:rsid w:val="00B304ED"/>
    <w:rsid w:val="00B471C7"/>
    <w:rsid w:val="00BA6247"/>
    <w:rsid w:val="00C80690"/>
    <w:rsid w:val="00CB7DD1"/>
    <w:rsid w:val="00D37031"/>
    <w:rsid w:val="00EA2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20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213A14"/>
    <w:rPr>
      <w:rFonts w:cs="Calibr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9B6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B6D7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9123ED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662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171</Words>
  <Characters>1030</Characters>
  <Application>Microsoft Office Outlook</Application>
  <DocSecurity>0</DocSecurity>
  <Lines>0</Lines>
  <Paragraphs>0</Paragraphs>
  <ScaleCrop>false</ScaleCrop>
  <Company>Gim2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Katowice, dnia………………………</dc:title>
  <dc:subject/>
  <dc:creator>sekretariat</dc:creator>
  <cp:keywords/>
  <dc:description/>
  <cp:lastModifiedBy>Elżbieta Indyka</cp:lastModifiedBy>
  <cp:revision>3</cp:revision>
  <cp:lastPrinted>2021-09-01T11:22:00Z</cp:lastPrinted>
  <dcterms:created xsi:type="dcterms:W3CDTF">2023-11-08T12:21:00Z</dcterms:created>
  <dcterms:modified xsi:type="dcterms:W3CDTF">2023-11-08T12:35:00Z</dcterms:modified>
</cp:coreProperties>
</file>